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eastAsia="黑体"/>
          <w:sz w:val="32"/>
          <w:szCs w:val="28"/>
          <w:lang w:val="en-US" w:eastAsia="zh-CN"/>
        </w:rPr>
      </w:pPr>
      <w:r>
        <w:rPr>
          <w:rFonts w:eastAsia="黑体"/>
          <w:sz w:val="32"/>
          <w:szCs w:val="28"/>
        </w:rPr>
        <w:t>附件一</w:t>
      </w:r>
      <w:r>
        <w:rPr>
          <w:rFonts w:hint="eastAsia" w:eastAsia="黑体"/>
          <w:sz w:val="32"/>
          <w:szCs w:val="28"/>
          <w:lang w:val="en-US" w:eastAsia="zh-CN"/>
        </w:rPr>
        <w:t xml:space="preserve"> 决赛参赛选手名单（</w:t>
      </w:r>
      <w:r>
        <w:rPr>
          <w:rFonts w:hint="eastAsia" w:ascii="楷体" w:hAnsi="楷体" w:eastAsia="楷体" w:cs="楷体"/>
          <w:sz w:val="28"/>
          <w:szCs w:val="20"/>
          <w:lang w:val="en-US" w:eastAsia="zh-CN"/>
        </w:rPr>
        <w:t>按照学校拼音首字母排序</w:t>
      </w:r>
      <w:r>
        <w:rPr>
          <w:rFonts w:hint="eastAsia" w:eastAsia="黑体"/>
          <w:sz w:val="32"/>
          <w:szCs w:val="28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outlineLvl w:val="9"/>
        <w:rPr>
          <w:rFonts w:hint="eastAsia" w:eastAsia="黑体"/>
          <w:sz w:val="32"/>
          <w:szCs w:val="28"/>
          <w:lang w:val="en-US" w:eastAsia="zh-CN"/>
        </w:rPr>
      </w:pPr>
    </w:p>
    <w:tbl>
      <w:tblPr>
        <w:tblStyle w:val="3"/>
        <w:tblW w:w="8596" w:type="dxa"/>
        <w:jc w:val="center"/>
        <w:tblInd w:w="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9"/>
        <w:gridCol w:w="2149"/>
        <w:gridCol w:w="2149"/>
        <w:gridCol w:w="2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选手名称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刘红蕾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辽宁师范大学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王琳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重庆三峡学院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张小燕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重庆师范大学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黄林利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聊城大学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郭晓明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黎潇阳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鲁东大学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东北师范大学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李媛媛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聂臻臻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林雅楠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时晓勇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福建师范大学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黄艺婷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闽南师范大学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邱秀丽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广西师范大学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邵雪君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广西师范学院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李文玲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牡丹江师范学院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杨桂畑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南京师范大学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广州大学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任晓虹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贵州师范大学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蒋巧娟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南通大学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闫道琴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内蒙古师范大学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范思宇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赵玉丹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黔南民族师范学院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严建康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哈尔滨师范大学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蔡青田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曲阜师范大学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杨丽娟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高婷婷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张飘飘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山东师范大学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国钦蕾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海南师范大学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王茹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史彩虹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杭州师范大学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程茂凤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杨秋萍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河南大学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王程媛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陕西理工大学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郭文川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河南师范大学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孙莹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徐斗霞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湖北大学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吴悠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王菲菲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湖南师范大学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彭努静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沈阳师范大学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冮婷婷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余雅华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首都师范大学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赵云慧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王一皓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华东师范大学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罗玉娥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肖晓婷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张柏辉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华南师范大学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常方圆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方妍妮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天津师范大学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何孟芹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天水师范学院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范瑶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220" w:firstLineChars="1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220" w:firstLineChars="100"/>
        <w:jc w:val="left"/>
        <w:textAlignment w:val="center"/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br w:type="column"/>
      </w:r>
    </w:p>
    <w:tbl>
      <w:tblPr>
        <w:tblStyle w:val="3"/>
        <w:tblW w:w="8596" w:type="dxa"/>
        <w:jc w:val="center"/>
        <w:tblInd w:w="66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9"/>
        <w:gridCol w:w="2149"/>
        <w:gridCol w:w="2149"/>
        <w:gridCol w:w="21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选手名称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所属学校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241" w:firstLineChars="100"/>
              <w:jc w:val="left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华中师范大学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魏雨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温州大学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曾丽霖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先凤尧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李兆真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夏珂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淮阴师范学院 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蔡盼盼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西北师范大学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石智慧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袁阳阳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黄冈师范学院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赵攀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西华师范大学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明盼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西南大学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周卫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柯丹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佳木斯大学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霍婉玲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扬州大学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张甜甜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卞华臣</w:t>
            </w:r>
          </w:p>
        </w:tc>
        <w:tc>
          <w:tcPr>
            <w:tcW w:w="2149" w:type="dxa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云南师范大学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杜俊宏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石丁玲</w:t>
            </w:r>
          </w:p>
        </w:tc>
        <w:tc>
          <w:tcPr>
            <w:tcW w:w="2149" w:type="dxa"/>
            <w:vMerge w:val="restart"/>
            <w:tcBorders>
              <w:top w:val="single" w:color="000000" w:sz="4" w:space="0"/>
              <w:left w:val="doub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浙江师范大学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吴淑珍</w:t>
            </w:r>
          </w:p>
        </w:tc>
        <w:tc>
          <w:tcPr>
            <w:tcW w:w="2149" w:type="dxa"/>
            <w:vMerge w:val="continue"/>
            <w:tcBorders>
              <w:top w:val="single" w:color="000000" w:sz="4" w:space="0"/>
              <w:left w:val="doub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张冀英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江西师范大学 </w:t>
            </w: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白琼</w:t>
            </w:r>
          </w:p>
        </w:tc>
        <w:tc>
          <w:tcPr>
            <w:tcW w:w="2149" w:type="dxa"/>
            <w:tcBorders>
              <w:top w:val="single" w:color="auto" w:sz="4" w:space="0"/>
              <w:left w:val="doub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夏晓蕾</w:t>
            </w:r>
          </w:p>
        </w:tc>
        <w:tc>
          <w:tcPr>
            <w:tcW w:w="2149" w:type="dxa"/>
            <w:tcBorders>
              <w:top w:val="single" w:color="auto" w:sz="4" w:space="0"/>
              <w:left w:val="doub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3" w:hRule="atLeast"/>
          <w:jc w:val="center"/>
        </w:trPr>
        <w:tc>
          <w:tcPr>
            <w:tcW w:w="21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doub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叶淑敏</w:t>
            </w:r>
          </w:p>
        </w:tc>
        <w:tc>
          <w:tcPr>
            <w:tcW w:w="2149" w:type="dxa"/>
            <w:tcBorders>
              <w:top w:val="single" w:color="auto" w:sz="4" w:space="0"/>
              <w:left w:val="doub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220" w:firstLineChars="10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857D02"/>
    <w:rsid w:val="0E316A10"/>
    <w:rsid w:val="1EAD5B5D"/>
    <w:rsid w:val="2BFC2ACD"/>
    <w:rsid w:val="3FB12282"/>
    <w:rsid w:val="6D535020"/>
    <w:rsid w:val="76C30618"/>
    <w:rsid w:val="7C85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cs="Arial" w:asciiTheme="minorEastAsia" w:hAnsiTheme="minorEastAsia" w:eastAsiaTheme="minorEastAsia"/>
      <w:bCs/>
      <w:kern w:val="2"/>
      <w:sz w:val="24"/>
      <w:szCs w:val="18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2018-07-20T03:09:00Z</dcterms:created>
  <dc:creator>Administrator</dc:creator>
  <cp:lastModifiedBy>dell</cp:lastModifiedBy>
  <dcterms:modified xsi:type="dcterms:W3CDTF">2018-07-20T04:23:46Z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